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52A" w:rsidRDefault="00FB2152" w:rsidP="00FB2152">
      <w:pPr>
        <w:tabs>
          <w:tab w:val="left" w:pos="7088"/>
          <w:tab w:val="left" w:pos="7371"/>
        </w:tabs>
        <w:spacing w:after="0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b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3338E" wp14:editId="30ED9AB7">
                <wp:simplePos x="0" y="0"/>
                <wp:positionH relativeFrom="column">
                  <wp:posOffset>4686300</wp:posOffset>
                </wp:positionH>
                <wp:positionV relativeFrom="paragraph">
                  <wp:posOffset>82550</wp:posOffset>
                </wp:positionV>
                <wp:extent cx="0" cy="59436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9pt,6.5pt" to="369pt,4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" strokecolor="#4579b8 [3044]"/>
            </w:pict>
          </mc:Fallback>
        </mc:AlternateContent>
      </w:r>
      <w:r w:rsidR="00AD6AEE">
        <w:rPr>
          <w:rFonts w:ascii="Arial" w:hAnsi="Arial" w:cs="Arial"/>
          <w:cap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526F0" wp14:editId="2BC39177">
                <wp:simplePos x="0" y="0"/>
                <wp:positionH relativeFrom="column">
                  <wp:posOffset>-19051</wp:posOffset>
                </wp:positionH>
                <wp:positionV relativeFrom="paragraph">
                  <wp:posOffset>82550</wp:posOffset>
                </wp:positionV>
                <wp:extent cx="978217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6.5pt" to="768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" strokecolor="#4579b8 [3044]"/>
            </w:pict>
          </mc:Fallback>
        </mc:AlternateContent>
      </w:r>
    </w:p>
    <w:p w:rsidR="0044252A" w:rsidRDefault="0044252A" w:rsidP="0044252A">
      <w:pPr>
        <w:spacing w:after="0"/>
        <w:rPr>
          <w:rFonts w:ascii="Arial" w:hAnsi="Arial" w:cs="Arial"/>
          <w:caps/>
          <w:sz w:val="20"/>
          <w:szCs w:val="20"/>
        </w:rPr>
        <w:sectPr w:rsidR="0044252A" w:rsidSect="00C476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956" w:right="720" w:bottom="720" w:left="720" w:header="737" w:footer="708" w:gutter="0"/>
          <w:cols w:space="708"/>
          <w:docGrid w:linePitch="360"/>
        </w:sect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F60769" w:rsidRDefault="003356C9" w:rsidP="003356C9">
      <w:pPr>
        <w:spacing w:after="0"/>
        <w:rPr>
          <w:rFonts w:ascii="Arial" w:hAnsi="Arial" w:cs="Arial"/>
          <w:b/>
          <w:szCs w:val="20"/>
        </w:rPr>
      </w:pPr>
      <w:r w:rsidRPr="0044252A">
        <w:rPr>
          <w:rFonts w:ascii="Arial" w:hAnsi="Arial" w:cs="Arial"/>
          <w:b/>
          <w:szCs w:val="20"/>
        </w:rPr>
        <w:t xml:space="preserve">B-Attitude starter pack </w:t>
      </w:r>
    </w:p>
    <w:p w:rsidR="003356C9" w:rsidRPr="00F60769" w:rsidRDefault="00F60769" w:rsidP="003356C9">
      <w:pPr>
        <w:spacing w:after="0"/>
        <w:rPr>
          <w:rFonts w:ascii="Arial" w:hAnsi="Arial" w:cs="Arial"/>
          <w:szCs w:val="20"/>
        </w:rPr>
      </w:pPr>
      <w:r w:rsidRPr="00F60769">
        <w:rPr>
          <w:rFonts w:ascii="Arial" w:hAnsi="Arial" w:cs="Arial"/>
          <w:szCs w:val="20"/>
        </w:rPr>
        <w:t>(</w:t>
      </w:r>
      <w:r w:rsidRPr="00F60769">
        <w:rPr>
          <w:rFonts w:ascii="Arial" w:hAnsi="Arial" w:cs="Arial"/>
          <w:sz w:val="20"/>
          <w:szCs w:val="20"/>
          <w:u w:val="single"/>
        </w:rPr>
        <w:t>20</w:t>
      </w:r>
      <w:r w:rsidRPr="00F60769">
        <w:rPr>
          <w:rFonts w:ascii="Arial" w:hAnsi="Arial" w:cs="Arial"/>
          <w:sz w:val="20"/>
          <w:szCs w:val="20"/>
        </w:rPr>
        <w:t xml:space="preserve"> members + P&amp;P, age 14-18)</w:t>
      </w:r>
    </w:p>
    <w:p w:rsidR="003356C9" w:rsidRPr="00F60769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F60769">
        <w:rPr>
          <w:rFonts w:ascii="Arial" w:hAnsi="Arial" w:cs="Arial"/>
          <w:color w:val="FF0000"/>
          <w:sz w:val="20"/>
          <w:szCs w:val="20"/>
        </w:rPr>
        <w:t>£150</w:t>
      </w:r>
      <w:r w:rsidR="00F60769" w:rsidRPr="00F60769">
        <w:rPr>
          <w:rFonts w:ascii="Arial" w:hAnsi="Arial" w:cs="Arial"/>
          <w:sz w:val="20"/>
          <w:szCs w:val="20"/>
        </w:rPr>
        <w:t xml:space="preserve"> without bags &amp; T-shirts</w:t>
      </w:r>
    </w:p>
    <w:p w:rsidR="00F60769" w:rsidRPr="00F60769" w:rsidRDefault="00F60769" w:rsidP="003356C9">
      <w:pPr>
        <w:spacing w:after="0"/>
        <w:rPr>
          <w:rFonts w:ascii="Arial" w:hAnsi="Arial" w:cs="Arial"/>
          <w:sz w:val="20"/>
          <w:szCs w:val="20"/>
        </w:rPr>
      </w:pPr>
      <w:r w:rsidRPr="00F60769">
        <w:rPr>
          <w:rFonts w:ascii="Arial" w:hAnsi="Arial" w:cs="Arial"/>
          <w:color w:val="FF0000"/>
          <w:sz w:val="20"/>
          <w:szCs w:val="20"/>
        </w:rPr>
        <w:t xml:space="preserve">£175 </w:t>
      </w:r>
      <w:r w:rsidRPr="00F60769">
        <w:rPr>
          <w:rFonts w:ascii="Arial" w:hAnsi="Arial" w:cs="Arial"/>
          <w:sz w:val="20"/>
          <w:szCs w:val="20"/>
        </w:rPr>
        <w:t>with bags &amp; T-shirts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 Leader’s books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5 Slap-wrist USB</w:t>
      </w:r>
      <w:r>
        <w:rPr>
          <w:rFonts w:ascii="Arial" w:hAnsi="Arial" w:cs="Arial"/>
          <w:sz w:val="20"/>
          <w:szCs w:val="20"/>
        </w:rPr>
        <w:t xml:space="preserve"> bands (for group leaders)</w:t>
      </w:r>
    </w:p>
    <w:p w:rsidR="003356C9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20 B-Attitude Members’ Handbooks</w:t>
      </w:r>
    </w:p>
    <w:p w:rsidR="00962BD9" w:rsidRPr="0044252A" w:rsidRDefault="00962BD9" w:rsidP="003356C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 B-Attitude Badges</w:t>
      </w:r>
    </w:p>
    <w:p w:rsidR="00AF506E" w:rsidRDefault="00AF506E" w:rsidP="003356C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 B-</w:t>
      </w:r>
      <w:proofErr w:type="spellStart"/>
      <w:r>
        <w:rPr>
          <w:rFonts w:ascii="Arial" w:hAnsi="Arial" w:cs="Arial"/>
          <w:sz w:val="20"/>
          <w:szCs w:val="20"/>
        </w:rPr>
        <w:t>AttitudeLife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webapp</w:t>
      </w:r>
      <w:proofErr w:type="spellEnd"/>
      <w:r>
        <w:rPr>
          <w:rFonts w:ascii="Arial" w:hAnsi="Arial" w:cs="Arial"/>
          <w:sz w:val="20"/>
          <w:szCs w:val="20"/>
        </w:rPr>
        <w:t xml:space="preserve"> logins</w:t>
      </w:r>
    </w:p>
    <w:p w:rsidR="00AF506E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Starter manual</w:t>
      </w:r>
    </w:p>
    <w:p w:rsidR="00F60769" w:rsidRPr="0044252A" w:rsidRDefault="00F60769" w:rsidP="00F6076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8 T-shirts</w:t>
      </w:r>
    </w:p>
    <w:p w:rsidR="00F60769" w:rsidRPr="0044252A" w:rsidRDefault="00F60769" w:rsidP="00F6076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7 Drawstring bags</w:t>
      </w:r>
    </w:p>
    <w:p w:rsidR="00F60769" w:rsidRPr="0044252A" w:rsidRDefault="00F60769" w:rsidP="003356C9">
      <w:pPr>
        <w:spacing w:after="0"/>
        <w:rPr>
          <w:rFonts w:ascii="Arial" w:hAnsi="Arial" w:cs="Arial"/>
          <w:sz w:val="20"/>
          <w:szCs w:val="20"/>
        </w:rPr>
      </w:pP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44252A">
        <w:rPr>
          <w:rFonts w:ascii="Arial" w:hAnsi="Arial" w:cs="Arial"/>
          <w:sz w:val="20"/>
          <w:szCs w:val="20"/>
          <w:u w:val="single"/>
        </w:rPr>
        <w:t>Posters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YVDO Recruitment Poster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Banner Poster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44252A">
        <w:rPr>
          <w:rFonts w:ascii="Arial" w:hAnsi="Arial" w:cs="Arial"/>
          <w:sz w:val="20"/>
          <w:szCs w:val="20"/>
          <w:u w:val="single"/>
        </w:rPr>
        <w:t>Forms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Service Level Agreement 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Annual Secretarial Return</w:t>
      </w:r>
    </w:p>
    <w:p w:rsidR="003356C9" w:rsidRPr="0044252A" w:rsidRDefault="00A25FD6" w:rsidP="003356C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Fundraising Sheet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Parental consent template </w:t>
      </w:r>
    </w:p>
    <w:p w:rsidR="00625D7F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Vincentian Coordinator Role Description 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Leadership Roles for YV groups </w:t>
      </w:r>
    </w:p>
    <w:p w:rsidR="003356C9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Letter of welcome</w:t>
      </w:r>
    </w:p>
    <w:p w:rsidR="00625D7F" w:rsidRPr="0044252A" w:rsidRDefault="00625D7F" w:rsidP="003356C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Re-order form &amp; Contents</w:t>
      </w:r>
    </w:p>
    <w:p w:rsidR="003356C9" w:rsidRDefault="003356C9" w:rsidP="003356C9">
      <w:pPr>
        <w:spacing w:after="0"/>
        <w:rPr>
          <w:rFonts w:ascii="Arial" w:hAnsi="Arial" w:cs="Arial"/>
          <w:sz w:val="20"/>
          <w:szCs w:val="20"/>
        </w:rPr>
      </w:pP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 Young Vincentian </w:t>
      </w:r>
      <w:r w:rsidR="006125D9">
        <w:rPr>
          <w:rFonts w:ascii="Arial" w:hAnsi="Arial" w:cs="Arial"/>
          <w:sz w:val="20"/>
          <w:szCs w:val="20"/>
        </w:rPr>
        <w:t>‘All you need to know’</w:t>
      </w:r>
      <w:r>
        <w:rPr>
          <w:rFonts w:ascii="Arial" w:hAnsi="Arial" w:cs="Arial"/>
          <w:sz w:val="20"/>
          <w:szCs w:val="20"/>
        </w:rPr>
        <w:t xml:space="preserve"> Booklets</w:t>
      </w:r>
    </w:p>
    <w:p w:rsidR="003356C9" w:rsidRPr="0044252A" w:rsidRDefault="003356C9" w:rsidP="003356C9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Vincentian Concern </w:t>
      </w:r>
    </w:p>
    <w:p w:rsidR="0044252A" w:rsidRPr="0044252A" w:rsidRDefault="0044252A" w:rsidP="0044252A">
      <w:pPr>
        <w:spacing w:after="0"/>
        <w:rPr>
          <w:rFonts w:ascii="Arial" w:hAnsi="Arial" w:cs="Arial"/>
          <w:b/>
          <w:sz w:val="20"/>
          <w:szCs w:val="20"/>
        </w:rPr>
      </w:pPr>
    </w:p>
    <w:p w:rsidR="0044252A" w:rsidRPr="0044252A" w:rsidRDefault="0044252A" w:rsidP="0044252A">
      <w:pPr>
        <w:spacing w:after="0"/>
        <w:rPr>
          <w:rFonts w:ascii="Arial" w:hAnsi="Arial" w:cs="Arial"/>
          <w:b/>
          <w:sz w:val="20"/>
          <w:szCs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96375C" w:rsidRDefault="0096375C" w:rsidP="008D6D2E">
      <w:pPr>
        <w:pStyle w:val="Footer"/>
        <w:rPr>
          <w:rFonts w:ascii="Arial" w:hAnsi="Arial" w:cs="Arial"/>
          <w:b/>
          <w:sz w:val="20"/>
        </w:rPr>
      </w:pPr>
    </w:p>
    <w:p w:rsidR="003356C9" w:rsidRDefault="003356C9" w:rsidP="008D6D2E">
      <w:pPr>
        <w:pStyle w:val="Footer"/>
        <w:rPr>
          <w:rFonts w:ascii="Arial" w:hAnsi="Arial" w:cs="Arial"/>
          <w:b/>
          <w:sz w:val="20"/>
        </w:rPr>
      </w:pPr>
    </w:p>
    <w:p w:rsidR="003356C9" w:rsidRDefault="003356C9" w:rsidP="008D6D2E">
      <w:pPr>
        <w:pStyle w:val="Footer"/>
        <w:rPr>
          <w:rFonts w:ascii="Arial" w:hAnsi="Arial" w:cs="Arial"/>
          <w:b/>
          <w:sz w:val="20"/>
        </w:rPr>
      </w:pPr>
    </w:p>
    <w:p w:rsidR="003356C9" w:rsidRPr="00DC7B3A" w:rsidRDefault="003356C9" w:rsidP="008D6D2E">
      <w:pPr>
        <w:pStyle w:val="Footer"/>
        <w:rPr>
          <w:rFonts w:ascii="Arial" w:hAnsi="Arial" w:cs="Arial"/>
          <w:b/>
        </w:rPr>
      </w:pPr>
    </w:p>
    <w:p w:rsidR="003356C9" w:rsidRPr="00DC7B3A" w:rsidRDefault="003356C9" w:rsidP="008D6D2E">
      <w:pPr>
        <w:pStyle w:val="Footer"/>
        <w:rPr>
          <w:rFonts w:ascii="Arial" w:hAnsi="Arial" w:cs="Arial"/>
          <w:b/>
        </w:rPr>
      </w:pPr>
    </w:p>
    <w:p w:rsidR="008D6D2E" w:rsidRPr="008D6D2E" w:rsidRDefault="008D6D2E" w:rsidP="008D6D2E">
      <w:pPr>
        <w:pStyle w:val="Footer"/>
        <w:rPr>
          <w:rFonts w:ascii="Arial" w:hAnsi="Arial" w:cs="Arial"/>
          <w:sz w:val="20"/>
        </w:rPr>
      </w:pPr>
      <w:r w:rsidRPr="008D6D2E">
        <w:rPr>
          <w:rFonts w:ascii="Arial" w:hAnsi="Arial" w:cs="Arial"/>
          <w:b/>
          <w:sz w:val="20"/>
        </w:rPr>
        <w:t>ANNUAL RENEWAL FEES</w:t>
      </w:r>
      <w:r w:rsidRPr="008D6D2E">
        <w:rPr>
          <w:rFonts w:ascii="Arial" w:hAnsi="Arial" w:cs="Arial"/>
          <w:sz w:val="20"/>
        </w:rPr>
        <w:t xml:space="preserve"> </w:t>
      </w:r>
      <w:r w:rsidRPr="008D6D2E">
        <w:rPr>
          <w:rFonts w:ascii="Arial" w:hAnsi="Arial" w:cs="Arial"/>
          <w:sz w:val="18"/>
        </w:rPr>
        <w:t>(</w:t>
      </w:r>
      <w:r w:rsidR="00FB2152">
        <w:rPr>
          <w:rFonts w:ascii="Arial" w:hAnsi="Arial" w:cs="Arial"/>
          <w:sz w:val="18"/>
        </w:rPr>
        <w:t xml:space="preserve">applicable </w:t>
      </w:r>
      <w:r w:rsidRPr="008D6D2E">
        <w:rPr>
          <w:rFonts w:ascii="Arial" w:hAnsi="Arial" w:cs="Arial"/>
          <w:sz w:val="18"/>
        </w:rPr>
        <w:t xml:space="preserve">if group </w:t>
      </w:r>
      <w:r w:rsidR="00FB2152">
        <w:rPr>
          <w:rFonts w:ascii="Arial" w:hAnsi="Arial" w:cs="Arial"/>
          <w:sz w:val="18"/>
        </w:rPr>
        <w:t xml:space="preserve">was established </w:t>
      </w:r>
      <w:r w:rsidR="00C4269F">
        <w:rPr>
          <w:rFonts w:ascii="Arial" w:hAnsi="Arial" w:cs="Arial"/>
          <w:sz w:val="18"/>
        </w:rPr>
        <w:t>before January 2018</w:t>
      </w:r>
      <w:bookmarkStart w:id="0" w:name="_GoBack"/>
      <w:bookmarkEnd w:id="0"/>
      <w:r w:rsidRPr="008D6D2E">
        <w:rPr>
          <w:rFonts w:ascii="Arial" w:hAnsi="Arial" w:cs="Arial"/>
          <w:sz w:val="18"/>
        </w:rPr>
        <w:t>)</w:t>
      </w:r>
    </w:p>
    <w:p w:rsidR="008D6D2E" w:rsidRDefault="008D6D2E" w:rsidP="008D6D2E">
      <w:pPr>
        <w:pStyle w:val="Footer"/>
        <w:rPr>
          <w:rFonts w:ascii="Arial" w:hAnsi="Arial" w:cs="Arial"/>
          <w:sz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  <w:r>
        <w:rPr>
          <w:rFonts w:ascii="Arial" w:hAnsi="Arial" w:cs="Arial"/>
          <w:sz w:val="18"/>
        </w:rPr>
        <w:t>£25 (both parish + school)</w:t>
      </w: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DC7B3A" w:rsidRDefault="00DC7B3A" w:rsidP="0096375C">
      <w:pPr>
        <w:pStyle w:val="Footer"/>
        <w:rPr>
          <w:rFonts w:ascii="Arial" w:hAnsi="Arial" w:cs="Arial"/>
          <w:b/>
          <w:szCs w:val="20"/>
        </w:rPr>
      </w:pPr>
    </w:p>
    <w:p w:rsidR="00FD4E10" w:rsidRDefault="00FD4E10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EE82A" wp14:editId="0D6D6469">
                <wp:simplePos x="0" y="0"/>
                <wp:positionH relativeFrom="column">
                  <wp:posOffset>-36830</wp:posOffset>
                </wp:positionH>
                <wp:positionV relativeFrom="paragraph">
                  <wp:posOffset>12065</wp:posOffset>
                </wp:positionV>
                <wp:extent cx="29908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.95pt" to="23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" strokecolor="#4579b8 [3044]"/>
            </w:pict>
          </mc:Fallback>
        </mc:AlternateContent>
      </w: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DC7B3A" w:rsidRDefault="00DC7B3A" w:rsidP="0096375C">
      <w:pPr>
        <w:pStyle w:val="Footer"/>
        <w:rPr>
          <w:rFonts w:ascii="Arial" w:hAnsi="Arial" w:cs="Arial"/>
          <w:b/>
          <w:szCs w:val="20"/>
        </w:rPr>
      </w:pPr>
    </w:p>
    <w:p w:rsidR="0096375C" w:rsidRDefault="0096375C" w:rsidP="0096375C">
      <w:pPr>
        <w:pStyle w:val="Footer"/>
        <w:rPr>
          <w:rFonts w:ascii="Arial" w:hAnsi="Arial" w:cs="Arial"/>
          <w:b/>
          <w:szCs w:val="20"/>
        </w:rPr>
      </w:pPr>
    </w:p>
    <w:p w:rsidR="001C5DFC" w:rsidRPr="00E51D50" w:rsidRDefault="001C5DFC" w:rsidP="001C5DFC">
      <w:pPr>
        <w:spacing w:after="0"/>
        <w:rPr>
          <w:rFonts w:ascii="Arial" w:hAnsi="Arial" w:cs="Arial"/>
          <w:b/>
          <w:sz w:val="20"/>
          <w:szCs w:val="20"/>
        </w:rPr>
      </w:pPr>
      <w:r w:rsidRPr="00E51D50">
        <w:rPr>
          <w:rFonts w:ascii="Arial" w:hAnsi="Arial" w:cs="Arial"/>
          <w:b/>
          <w:sz w:val="20"/>
          <w:szCs w:val="20"/>
        </w:rPr>
        <w:t>B-Attitude single item price list</w:t>
      </w:r>
    </w:p>
    <w:p w:rsidR="001C5DFC" w:rsidRPr="00E51D50" w:rsidRDefault="001C5DFC" w:rsidP="001C5DFC">
      <w:pPr>
        <w:spacing w:after="0"/>
        <w:rPr>
          <w:rFonts w:ascii="Arial" w:hAnsi="Arial" w:cs="Arial"/>
          <w:sz w:val="20"/>
          <w:szCs w:val="20"/>
        </w:rPr>
      </w:pPr>
    </w:p>
    <w:p w:rsidR="001C5DFC" w:rsidRPr="00E51D50" w:rsidRDefault="001C5DFC" w:rsidP="001C5DFC">
      <w:pPr>
        <w:spacing w:after="0"/>
        <w:rPr>
          <w:rFonts w:ascii="Arial" w:hAnsi="Arial" w:cs="Arial"/>
          <w:sz w:val="20"/>
          <w:szCs w:val="20"/>
        </w:rPr>
      </w:pPr>
      <w:r w:rsidRPr="00E51D50">
        <w:rPr>
          <w:rFonts w:ascii="Arial" w:hAnsi="Arial" w:cs="Arial"/>
          <w:sz w:val="20"/>
          <w:szCs w:val="20"/>
        </w:rPr>
        <w:t>1 B-Attitude T-shirt - £6</w:t>
      </w:r>
    </w:p>
    <w:p w:rsidR="001C5DFC" w:rsidRPr="00E51D50" w:rsidRDefault="001C5DFC" w:rsidP="001C5DFC">
      <w:pPr>
        <w:spacing w:after="0"/>
        <w:rPr>
          <w:rFonts w:ascii="Arial" w:hAnsi="Arial" w:cs="Arial"/>
          <w:sz w:val="20"/>
          <w:szCs w:val="20"/>
        </w:rPr>
      </w:pPr>
      <w:r w:rsidRPr="00E51D50">
        <w:rPr>
          <w:rFonts w:ascii="Arial" w:hAnsi="Arial" w:cs="Arial"/>
          <w:sz w:val="20"/>
          <w:szCs w:val="20"/>
        </w:rPr>
        <w:t>1 B-Attitude Drawstring bag - £5</w:t>
      </w:r>
    </w:p>
    <w:p w:rsidR="00FB2152" w:rsidRPr="00E51D50" w:rsidRDefault="001C5DFC" w:rsidP="001C5DFC">
      <w:pPr>
        <w:spacing w:after="0"/>
        <w:rPr>
          <w:rFonts w:ascii="Arial" w:hAnsi="Arial" w:cs="Arial"/>
          <w:sz w:val="20"/>
          <w:szCs w:val="20"/>
        </w:rPr>
      </w:pPr>
      <w:r w:rsidRPr="00E51D50">
        <w:rPr>
          <w:rFonts w:ascii="Arial" w:hAnsi="Arial" w:cs="Arial"/>
          <w:sz w:val="20"/>
          <w:szCs w:val="20"/>
        </w:rPr>
        <w:t>1 B-Attitude Members’ Handbook – 70p</w:t>
      </w:r>
    </w:p>
    <w:p w:rsidR="00A72B88" w:rsidRPr="00E51D50" w:rsidRDefault="00A72B88" w:rsidP="001C5DFC">
      <w:pPr>
        <w:spacing w:after="0"/>
        <w:rPr>
          <w:rFonts w:ascii="Arial" w:hAnsi="Arial" w:cs="Arial"/>
          <w:sz w:val="20"/>
          <w:szCs w:val="20"/>
        </w:rPr>
      </w:pPr>
      <w:r w:rsidRPr="00E51D50">
        <w:rPr>
          <w:rFonts w:ascii="Arial" w:hAnsi="Arial" w:cs="Arial"/>
          <w:sz w:val="20"/>
          <w:szCs w:val="20"/>
        </w:rPr>
        <w:t>1 B-Attitude Badge - £2</w:t>
      </w:r>
    </w:p>
    <w:p w:rsidR="001C5DFC" w:rsidRPr="001C5DFC" w:rsidRDefault="001C5DFC" w:rsidP="001C5DFC">
      <w:pPr>
        <w:spacing w:after="0"/>
        <w:rPr>
          <w:rFonts w:ascii="Arial" w:hAnsi="Arial" w:cs="Arial"/>
          <w:caps/>
          <w:sz w:val="20"/>
          <w:szCs w:val="20"/>
        </w:rPr>
      </w:pPr>
    </w:p>
    <w:p w:rsidR="0096375C" w:rsidRDefault="0096375C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648F" w:rsidRPr="0044252A" w:rsidRDefault="00FB648F" w:rsidP="0044252A">
      <w:pPr>
        <w:spacing w:after="0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 xml:space="preserve">BANNERS ARE AVAILABLE AT COST OF £75 </w:t>
      </w:r>
    </w:p>
    <w:sectPr w:rsidR="00FB648F" w:rsidRPr="0044252A" w:rsidSect="00C476F1">
      <w:type w:val="continuous"/>
      <w:pgSz w:w="16838" w:h="11906" w:orient="landscape"/>
      <w:pgMar w:top="956" w:right="680" w:bottom="624" w:left="68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DFC" w:rsidRDefault="001C5DFC" w:rsidP="00E4752A">
      <w:pPr>
        <w:spacing w:after="0" w:line="240" w:lineRule="auto"/>
      </w:pPr>
      <w:r>
        <w:separator/>
      </w:r>
    </w:p>
  </w:endnote>
  <w:endnote w:type="continuationSeparator" w:id="0">
    <w:p w:rsidR="001C5DFC" w:rsidRDefault="001C5DFC" w:rsidP="00E4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9CF" w:rsidRDefault="00C529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9CF" w:rsidRDefault="00C529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9CF" w:rsidRDefault="00C529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DFC" w:rsidRDefault="001C5DFC" w:rsidP="00E4752A">
      <w:pPr>
        <w:spacing w:after="0" w:line="240" w:lineRule="auto"/>
      </w:pPr>
      <w:r>
        <w:separator/>
      </w:r>
    </w:p>
  </w:footnote>
  <w:footnote w:type="continuationSeparator" w:id="0">
    <w:p w:rsidR="001C5DFC" w:rsidRDefault="001C5DFC" w:rsidP="00E4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DFC" w:rsidRDefault="001D057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3" o:spid="_x0000_s10242" type="#_x0000_t75" style="position:absolute;margin-left:0;margin-top:0;width:773.8pt;height:303.1pt;z-index:-251657216;mso-position-horizontal:center;mso-position-horizontal-relative:margin;mso-position-vertical:center;mso-position-vertical-relative:margin" o:allowincell="f">
          <v:imagedata r:id="rId1" o:title="Young Vincentian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DFC" w:rsidRPr="00E4752A" w:rsidRDefault="001C5DFC" w:rsidP="00FF66D3">
    <w:pPr>
      <w:spacing w:after="0"/>
      <w:jc w:val="center"/>
      <w:rPr>
        <w:rFonts w:ascii="Arial" w:hAnsi="Arial" w:cs="Arial"/>
        <w:b/>
        <w:caps/>
        <w:sz w:val="28"/>
        <w:szCs w:val="20"/>
      </w:rPr>
    </w:pPr>
    <w:r>
      <w:rPr>
        <w:rFonts w:ascii="Arial" w:hAnsi="Arial" w:cs="Arial"/>
        <w:b/>
        <w:caps/>
        <w:noProof/>
        <w:sz w:val="28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3353786D" wp14:editId="243FC27E">
          <wp:simplePos x="0" y="0"/>
          <wp:positionH relativeFrom="column">
            <wp:posOffset>47625</wp:posOffset>
          </wp:positionH>
          <wp:positionV relativeFrom="paragraph">
            <wp:posOffset>193675</wp:posOffset>
          </wp:positionV>
          <wp:extent cx="685800" cy="327660"/>
          <wp:effectExtent l="0" t="0" r="0" b="0"/>
          <wp:wrapTight wrapText="bothSides">
            <wp:wrapPolygon edited="0">
              <wp:start x="7800" y="0"/>
              <wp:lineTo x="0" y="8791"/>
              <wp:lineTo x="0" y="20093"/>
              <wp:lineTo x="21000" y="20093"/>
              <wp:lineTo x="21000" y="7535"/>
              <wp:lineTo x="11400" y="0"/>
              <wp:lineTo x="78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P mini vinnie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252A">
      <w:rPr>
        <w:rFonts w:ascii="Arial" w:hAnsi="Arial" w:cs="Arial"/>
        <w:b/>
        <w:caps/>
        <w:sz w:val="28"/>
        <w:szCs w:val="20"/>
      </w:rPr>
      <w:t>Content</w:t>
    </w:r>
    <w:r>
      <w:rPr>
        <w:rFonts w:ascii="Arial" w:hAnsi="Arial" w:cs="Arial"/>
        <w:b/>
        <w:caps/>
        <w:sz w:val="28"/>
        <w:szCs w:val="20"/>
      </w:rPr>
      <w:t>S and FEEs of B-ATTITUDE</w:t>
    </w:r>
    <w:r w:rsidRPr="0044252A">
      <w:rPr>
        <w:rFonts w:ascii="Arial" w:hAnsi="Arial" w:cs="Arial"/>
        <w:b/>
        <w:caps/>
        <w:sz w:val="28"/>
        <w:szCs w:val="20"/>
      </w:rPr>
      <w:t xml:space="preserve"> </w:t>
    </w:r>
    <w:r>
      <w:rPr>
        <w:rFonts w:ascii="Arial" w:hAnsi="Arial" w:cs="Arial"/>
        <w:b/>
        <w:caps/>
        <w:sz w:val="28"/>
        <w:szCs w:val="20"/>
      </w:rPr>
      <w:t>starter pa</w:t>
    </w:r>
    <w:r w:rsidR="00C529CF">
      <w:rPr>
        <w:rFonts w:ascii="Arial" w:hAnsi="Arial" w:cs="Arial"/>
        <w:b/>
        <w:caps/>
        <w:sz w:val="28"/>
        <w:szCs w:val="20"/>
      </w:rPr>
      <w:t>cks and replenishment items 2018-2019</w:t>
    </w:r>
  </w:p>
  <w:p w:rsidR="001C5DFC" w:rsidRPr="00E4752A" w:rsidRDefault="001C5DFC" w:rsidP="00FF66D3">
    <w:pPr>
      <w:spacing w:after="0"/>
      <w:jc w:val="center"/>
      <w:rPr>
        <w:rFonts w:ascii="Arial" w:hAnsi="Arial" w:cs="Arial"/>
        <w:i/>
        <w:sz w:val="20"/>
        <w:szCs w:val="20"/>
      </w:rPr>
    </w:pPr>
    <w:r w:rsidRPr="00E4752A">
      <w:rPr>
        <w:rFonts w:ascii="Arial" w:hAnsi="Arial" w:cs="Arial"/>
        <w:i/>
        <w:caps/>
        <w:sz w:val="20"/>
        <w:szCs w:val="20"/>
      </w:rPr>
      <w:t xml:space="preserve">NOTE: </w:t>
    </w:r>
    <w:r w:rsidRPr="00E4752A">
      <w:rPr>
        <w:rFonts w:ascii="Arial" w:hAnsi="Arial" w:cs="Arial"/>
        <w:i/>
        <w:sz w:val="20"/>
        <w:szCs w:val="20"/>
      </w:rPr>
      <w:t>For fundraising purposes we add to ALL starter packs also a Vinnie pack!</w:t>
    </w:r>
  </w:p>
  <w:p w:rsidR="001C5DFC" w:rsidRDefault="001D057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4" o:spid="_x0000_s10243" type="#_x0000_t75" style="position:absolute;margin-left:0;margin-top:0;width:773.8pt;height:303.1pt;z-index:-251656192;mso-position-horizontal:center;mso-position-horizontal-relative:margin;mso-position-vertical:center;mso-position-vertical-relative:margin" o:allowincell="f">
          <v:imagedata r:id="rId2" o:title="Young Vincentian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DFC" w:rsidRDefault="001D057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2" o:spid="_x0000_s10241" type="#_x0000_t75" style="position:absolute;margin-left:0;margin-top:0;width:773.8pt;height:303.1pt;z-index:-251658240;mso-position-horizontal:center;mso-position-horizontal-relative:margin;mso-position-vertical:center;mso-position-vertical-relative:margin" o:allowincell="f">
          <v:imagedata r:id="rId1" o:title="Young Vincentians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18"/>
    <w:rsid w:val="000123E5"/>
    <w:rsid w:val="000166B3"/>
    <w:rsid w:val="00041FA9"/>
    <w:rsid w:val="000D62CB"/>
    <w:rsid w:val="001C5DFC"/>
    <w:rsid w:val="00207EA6"/>
    <w:rsid w:val="002709A8"/>
    <w:rsid w:val="002C1B45"/>
    <w:rsid w:val="002C7835"/>
    <w:rsid w:val="00300A0C"/>
    <w:rsid w:val="0030126D"/>
    <w:rsid w:val="00303DC6"/>
    <w:rsid w:val="003356C9"/>
    <w:rsid w:val="00434449"/>
    <w:rsid w:val="0044252A"/>
    <w:rsid w:val="0055091B"/>
    <w:rsid w:val="005D28EA"/>
    <w:rsid w:val="00606E93"/>
    <w:rsid w:val="006125D9"/>
    <w:rsid w:val="00625D7F"/>
    <w:rsid w:val="006306BB"/>
    <w:rsid w:val="006A2463"/>
    <w:rsid w:val="007938E4"/>
    <w:rsid w:val="008A6E7B"/>
    <w:rsid w:val="008D62C4"/>
    <w:rsid w:val="008D6D2E"/>
    <w:rsid w:val="0090129B"/>
    <w:rsid w:val="00962BD9"/>
    <w:rsid w:val="0096375C"/>
    <w:rsid w:val="00A13EE4"/>
    <w:rsid w:val="00A25FD6"/>
    <w:rsid w:val="00A40633"/>
    <w:rsid w:val="00A434EC"/>
    <w:rsid w:val="00A56841"/>
    <w:rsid w:val="00A62C63"/>
    <w:rsid w:val="00A72B88"/>
    <w:rsid w:val="00AB385F"/>
    <w:rsid w:val="00AD6AEE"/>
    <w:rsid w:val="00AF506E"/>
    <w:rsid w:val="00B3294D"/>
    <w:rsid w:val="00BB6589"/>
    <w:rsid w:val="00C4269F"/>
    <w:rsid w:val="00C476F1"/>
    <w:rsid w:val="00C529CF"/>
    <w:rsid w:val="00C829AD"/>
    <w:rsid w:val="00CA1A26"/>
    <w:rsid w:val="00D032F2"/>
    <w:rsid w:val="00D60E18"/>
    <w:rsid w:val="00DC7B3A"/>
    <w:rsid w:val="00DD0EAE"/>
    <w:rsid w:val="00E4752A"/>
    <w:rsid w:val="00E51D50"/>
    <w:rsid w:val="00E663E9"/>
    <w:rsid w:val="00E66D65"/>
    <w:rsid w:val="00F60769"/>
    <w:rsid w:val="00F95D61"/>
    <w:rsid w:val="00FB2152"/>
    <w:rsid w:val="00FB648F"/>
    <w:rsid w:val="00FD4E10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52A"/>
  </w:style>
  <w:style w:type="paragraph" w:styleId="Footer">
    <w:name w:val="footer"/>
    <w:basedOn w:val="Normal"/>
    <w:link w:val="Foot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52A"/>
  </w:style>
  <w:style w:type="paragraph" w:styleId="BalloonText">
    <w:name w:val="Balloon Text"/>
    <w:basedOn w:val="Normal"/>
    <w:link w:val="BalloonTextChar"/>
    <w:uiPriority w:val="99"/>
    <w:semiHidden/>
    <w:unhideWhenUsed/>
    <w:rsid w:val="00FF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52A"/>
  </w:style>
  <w:style w:type="paragraph" w:styleId="Footer">
    <w:name w:val="footer"/>
    <w:basedOn w:val="Normal"/>
    <w:link w:val="Foot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52A"/>
  </w:style>
  <w:style w:type="paragraph" w:styleId="BalloonText">
    <w:name w:val="Balloon Text"/>
    <w:basedOn w:val="Normal"/>
    <w:link w:val="BalloonTextChar"/>
    <w:uiPriority w:val="99"/>
    <w:semiHidden/>
    <w:unhideWhenUsed/>
    <w:rsid w:val="00FF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9E5DB-E951-4051-8604-A56F393C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BF9ED2A7</Template>
  <TotalTime>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Zambojova</dc:creator>
  <cp:lastModifiedBy>Sara Sakipour</cp:lastModifiedBy>
  <cp:revision>2</cp:revision>
  <cp:lastPrinted>2018-02-14T14:02:00Z</cp:lastPrinted>
  <dcterms:created xsi:type="dcterms:W3CDTF">2018-09-05T08:08:00Z</dcterms:created>
  <dcterms:modified xsi:type="dcterms:W3CDTF">2018-09-05T08:08:00Z</dcterms:modified>
</cp:coreProperties>
</file>